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E19" w:rsidRPr="00C57FC3" w:rsidRDefault="00E0035D" w:rsidP="00BE7E19">
      <w:pPr>
        <w:spacing w:after="360"/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BE7E19" w:rsidRPr="00B44792" w:rsidRDefault="00BE7E19" w:rsidP="00BE7E19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BE7E19" w:rsidRPr="00B44792" w:rsidRDefault="00BE7E19" w:rsidP="00BE7E19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BE7E19" w:rsidRPr="00C57FC3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19" w:rsidRPr="00C57FC3" w:rsidRDefault="00BE7E19" w:rsidP="00BE7E19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  <w:r w:rsidRPr="00C57FC3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19" w:rsidRPr="00C57FC3" w:rsidRDefault="00BE7E19" w:rsidP="00BE7E19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</w:p>
    <w:p w:rsidR="00BE7E19" w:rsidRPr="00C57FC3" w:rsidRDefault="00673197" w:rsidP="00BE7E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Załącznik nr 6</w:t>
      </w:r>
      <w:r w:rsidR="00BE7E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E7E19">
        <w:rPr>
          <w:rFonts w:ascii="Times New Roman" w:hAnsi="Times New Roman"/>
          <w:color w:val="000000"/>
          <w:sz w:val="24"/>
          <w:szCs w:val="24"/>
        </w:rPr>
        <w:t xml:space="preserve">do </w:t>
      </w:r>
      <w:proofErr w:type="spellStart"/>
      <w:r w:rsidR="00BE7E19">
        <w:rPr>
          <w:rFonts w:ascii="Times New Roman" w:hAnsi="Times New Roman"/>
          <w:color w:val="000000"/>
          <w:sz w:val="24"/>
          <w:szCs w:val="24"/>
        </w:rPr>
        <w:t>SIWZ</w:t>
      </w:r>
      <w:proofErr w:type="spellEnd"/>
    </w:p>
    <w:p w:rsidR="00194980" w:rsidRDefault="00BE7E19" w:rsidP="00927B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dot.: postępowania o ud</w:t>
      </w:r>
      <w:r w:rsidR="00194980">
        <w:rPr>
          <w:rFonts w:ascii="Times New Roman" w:hAnsi="Times New Roman"/>
          <w:color w:val="000000" w:themeColor="text1"/>
          <w:sz w:val="24"/>
          <w:szCs w:val="24"/>
        </w:rPr>
        <w:t>zielenie zamówienia publicznego</w:t>
      </w:r>
    </w:p>
    <w:p w:rsidR="00BE7E19" w:rsidRDefault="007A7DAB" w:rsidP="00927B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Numer sprawy</w:t>
      </w:r>
      <w:r w:rsidR="004D7C7D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902FB">
        <w:rPr>
          <w:rFonts w:ascii="Times New Roman" w:hAnsi="Times New Roman"/>
          <w:b/>
          <w:color w:val="000000"/>
          <w:sz w:val="24"/>
          <w:szCs w:val="24"/>
        </w:rPr>
        <w:t>DPI.272.</w:t>
      </w:r>
      <w:r w:rsidR="00EE23DD">
        <w:rPr>
          <w:rFonts w:ascii="Times New Roman" w:hAnsi="Times New Roman"/>
          <w:b/>
          <w:color w:val="000000"/>
          <w:sz w:val="24"/>
          <w:szCs w:val="24"/>
        </w:rPr>
        <w:t>04.</w:t>
      </w:r>
      <w:r w:rsidR="00150885">
        <w:rPr>
          <w:rFonts w:ascii="Times New Roman" w:hAnsi="Times New Roman"/>
          <w:b/>
          <w:color w:val="000000"/>
          <w:sz w:val="24"/>
          <w:szCs w:val="24"/>
        </w:rPr>
        <w:t>18</w:t>
      </w:r>
      <w:r w:rsidR="00194980">
        <w:rPr>
          <w:rFonts w:ascii="Times New Roman" w:hAnsi="Times New Roman"/>
          <w:b/>
          <w:color w:val="000000"/>
          <w:sz w:val="24"/>
          <w:szCs w:val="24"/>
        </w:rPr>
        <w:t>.2016</w:t>
      </w:r>
    </w:p>
    <w:p w:rsidR="00150885" w:rsidRDefault="00150885" w:rsidP="00EE2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23DD" w:rsidRDefault="00C345D4" w:rsidP="001508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45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Dostawa materiałów i odczynników do Publicznego Banku Komórek Macierzystych</w:t>
      </w:r>
      <w:r w:rsidR="00EE23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5634A" w:rsidRDefault="00F5634A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C345D4" w:rsidRDefault="00C345D4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BE7E19" w:rsidRPr="00C57FC3" w:rsidRDefault="00BE7E19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</w:t>
      </w:r>
      <w:r w:rsidR="0067797F">
        <w:rPr>
          <w:rFonts w:ascii="Times New Roman" w:hAnsi="Times New Roman"/>
          <w:color w:val="000000" w:themeColor="text1"/>
          <w:sz w:val="24"/>
          <w:szCs w:val="24"/>
        </w:rPr>
        <w:t>………., dnia ………………….. 201</w:t>
      </w:r>
      <w:r w:rsidR="00194980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BE7E19" w:rsidRPr="00C57FC3" w:rsidRDefault="00BE7E19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(miejscowość)</w:t>
      </w:r>
    </w:p>
    <w:p w:rsidR="00BE7E19" w:rsidRPr="00C57FC3" w:rsidRDefault="00BE7E19" w:rsidP="00BE7E1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…………………………………..</w:t>
      </w:r>
    </w:p>
    <w:p w:rsidR="00BE7E19" w:rsidRPr="00C57FC3" w:rsidRDefault="00BE7E19" w:rsidP="00BE7E19">
      <w:pPr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(Nazwa i adres Wykonawcy)                                                                  </w:t>
      </w:r>
    </w:p>
    <w:p w:rsidR="00BE7E19" w:rsidRPr="00C57FC3" w:rsidRDefault="00BE7E19" w:rsidP="00BE7E19">
      <w:pPr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C57FC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ZOBOWIĄZANIE PODMIOTU/PODMIOTÓW</w:t>
      </w:r>
    </w:p>
    <w:p w:rsidR="00BE7E19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C57FC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ODDAJĄCYCH DO DYSPOZYCJI WYKONAWCY NIEZBĘDNE ZASOBY</w:t>
      </w:r>
    </w:p>
    <w:p w:rsidR="00BE7E19" w:rsidRPr="000B4C9C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</w:p>
    <w:p w:rsidR="00BE7E19" w:rsidRPr="00C57FC3" w:rsidRDefault="00BE7E19" w:rsidP="00BE7E1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Zobowiązuję się do oddania do dyspozycji wykonawcy ni</w:t>
      </w:r>
      <w:r>
        <w:rPr>
          <w:rFonts w:ascii="Times New Roman" w:hAnsi="Times New Roman"/>
          <w:color w:val="000000" w:themeColor="text1"/>
          <w:sz w:val="24"/>
          <w:szCs w:val="24"/>
        </w:rPr>
        <w:t>ezbędnych zasobów, wykazanych w 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załączniku*/ załącznikach* nazwa ……….. nr pozycji (w przypadku wykazu </w:t>
      </w:r>
      <w:r w:rsidR="00150885">
        <w:rPr>
          <w:rFonts w:ascii="Times New Roman" w:hAnsi="Times New Roman"/>
          <w:color w:val="000000" w:themeColor="text1"/>
          <w:sz w:val="24"/>
          <w:szCs w:val="24"/>
        </w:rPr>
        <w:t>dostaw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>) na okres korzystania z nich przy wykonywaniu zamówienia pn.  „</w:t>
      </w:r>
      <w:r w:rsidRPr="00C57FC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ar-SA"/>
        </w:rPr>
        <w:t>………………………………………………………………………………………</w:t>
      </w:r>
      <w:r w:rsidRPr="00C57FC3">
        <w:rPr>
          <w:rFonts w:ascii="Times New Roman" w:hAnsi="Times New Roman"/>
          <w:b/>
          <w:color w:val="000000" w:themeColor="text1"/>
          <w:sz w:val="24"/>
          <w:szCs w:val="24"/>
        </w:rPr>
        <w:t>”.</w:t>
      </w:r>
    </w:p>
    <w:p w:rsidR="00BE7E19" w:rsidRPr="00C57FC3" w:rsidRDefault="00BE7E19" w:rsidP="00BE7E19">
      <w:pPr>
        <w:spacing w:after="0" w:line="36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i/>
          <w:color w:val="000000" w:themeColor="text1"/>
          <w:sz w:val="24"/>
          <w:szCs w:val="24"/>
        </w:rPr>
        <w:t>*niepotrzebne skreślić</w:t>
      </w:r>
    </w:p>
    <w:p w:rsidR="00BE7E19" w:rsidRPr="00C57FC3" w:rsidRDefault="00BE7E19" w:rsidP="00BE7E19">
      <w:pPr>
        <w:spacing w:after="0"/>
        <w:ind w:left="5387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……………………………………………</w:t>
      </w:r>
    </w:p>
    <w:p w:rsidR="00BE7E19" w:rsidRPr="00C57FC3" w:rsidRDefault="00BE7E19" w:rsidP="00BE7E1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(pieczątka i podpis osoby uprawnionej)</w:t>
      </w:r>
    </w:p>
    <w:p w:rsidR="00BE7E19" w:rsidRPr="00C57FC3" w:rsidRDefault="00BE7E19" w:rsidP="00BE7E19">
      <w:pPr>
        <w:tabs>
          <w:tab w:val="left" w:pos="5925"/>
        </w:tabs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BE7E19" w:rsidRPr="00C57FC3" w:rsidRDefault="00BE7E19" w:rsidP="00BE7E19">
      <w:pPr>
        <w:rPr>
          <w:rFonts w:ascii="Myriad Pro" w:hAnsi="Myriad Pro"/>
          <w:color w:val="000000" w:themeColor="text1"/>
          <w:sz w:val="40"/>
          <w:szCs w:val="40"/>
        </w:rPr>
      </w:pPr>
    </w:p>
    <w:p w:rsidR="00BE7E19" w:rsidRPr="00C57FC3" w:rsidRDefault="00BE7E19" w:rsidP="00BE7E19">
      <w:pPr>
        <w:tabs>
          <w:tab w:val="left" w:pos="7350"/>
        </w:tabs>
        <w:rPr>
          <w:rFonts w:ascii="Myriad Pro" w:hAnsi="Myriad Pro"/>
          <w:color w:val="000000" w:themeColor="text1"/>
          <w:sz w:val="40"/>
          <w:szCs w:val="40"/>
        </w:rPr>
      </w:pPr>
      <w:r w:rsidRPr="00C57FC3">
        <w:rPr>
          <w:rFonts w:ascii="Myriad Pro" w:hAnsi="Myriad Pro"/>
          <w:color w:val="000000" w:themeColor="text1"/>
          <w:sz w:val="40"/>
          <w:szCs w:val="40"/>
        </w:rPr>
        <w:tab/>
      </w:r>
    </w:p>
    <w:p w:rsidR="009C2FBC" w:rsidRPr="00BE7E19" w:rsidRDefault="009C2FBC" w:rsidP="00BE7E19">
      <w:pPr>
        <w:rPr>
          <w:szCs w:val="24"/>
        </w:rPr>
      </w:pPr>
    </w:p>
    <w:sectPr w:rsidR="009C2FBC" w:rsidRPr="00BE7E19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EB7" w:rsidRDefault="00311EB7">
      <w:pPr>
        <w:spacing w:after="0" w:line="240" w:lineRule="auto"/>
      </w:pPr>
      <w:r>
        <w:separator/>
      </w:r>
    </w:p>
  </w:endnote>
  <w:endnote w:type="continuationSeparator" w:id="0">
    <w:p w:rsidR="00311EB7" w:rsidRDefault="00311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EB7" w:rsidRDefault="00311EB7">
      <w:pPr>
        <w:spacing w:after="0" w:line="240" w:lineRule="auto"/>
      </w:pPr>
      <w:r>
        <w:separator/>
      </w:r>
    </w:p>
  </w:footnote>
  <w:footnote w:type="continuationSeparator" w:id="0">
    <w:p w:rsidR="00311EB7" w:rsidRDefault="00311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E0035D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150885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E0035D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21D98"/>
    <w:rsid w:val="000232C8"/>
    <w:rsid w:val="00031840"/>
    <w:rsid w:val="00035C0C"/>
    <w:rsid w:val="00041DB5"/>
    <w:rsid w:val="00066ED0"/>
    <w:rsid w:val="0008542F"/>
    <w:rsid w:val="00085970"/>
    <w:rsid w:val="000944FC"/>
    <w:rsid w:val="000B1AF3"/>
    <w:rsid w:val="000B3717"/>
    <w:rsid w:val="000C2EE9"/>
    <w:rsid w:val="000D5123"/>
    <w:rsid w:val="000E0796"/>
    <w:rsid w:val="000E14CB"/>
    <w:rsid w:val="000E615D"/>
    <w:rsid w:val="000F1D6D"/>
    <w:rsid w:val="001027F0"/>
    <w:rsid w:val="00106C14"/>
    <w:rsid w:val="001127CA"/>
    <w:rsid w:val="001332D0"/>
    <w:rsid w:val="001371E4"/>
    <w:rsid w:val="00144C0F"/>
    <w:rsid w:val="00150885"/>
    <w:rsid w:val="00155E0D"/>
    <w:rsid w:val="00157F5A"/>
    <w:rsid w:val="00171EFC"/>
    <w:rsid w:val="001752B1"/>
    <w:rsid w:val="0017632A"/>
    <w:rsid w:val="00177408"/>
    <w:rsid w:val="00194980"/>
    <w:rsid w:val="00197AA3"/>
    <w:rsid w:val="001A4F60"/>
    <w:rsid w:val="001C792B"/>
    <w:rsid w:val="001D0E6C"/>
    <w:rsid w:val="001E5066"/>
    <w:rsid w:val="001E623B"/>
    <w:rsid w:val="00201D22"/>
    <w:rsid w:val="002058FB"/>
    <w:rsid w:val="00211F6E"/>
    <w:rsid w:val="00234C24"/>
    <w:rsid w:val="002410CE"/>
    <w:rsid w:val="00253E10"/>
    <w:rsid w:val="00272BA8"/>
    <w:rsid w:val="00276A3C"/>
    <w:rsid w:val="002917DD"/>
    <w:rsid w:val="002B4255"/>
    <w:rsid w:val="002B741F"/>
    <w:rsid w:val="002E7521"/>
    <w:rsid w:val="002F61B8"/>
    <w:rsid w:val="00311EB7"/>
    <w:rsid w:val="00324D9C"/>
    <w:rsid w:val="003265F2"/>
    <w:rsid w:val="00336EE4"/>
    <w:rsid w:val="00343AE3"/>
    <w:rsid w:val="00347627"/>
    <w:rsid w:val="00351348"/>
    <w:rsid w:val="00353B5E"/>
    <w:rsid w:val="003704CB"/>
    <w:rsid w:val="00390481"/>
    <w:rsid w:val="003A0925"/>
    <w:rsid w:val="003A1D68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54542"/>
    <w:rsid w:val="00466FB9"/>
    <w:rsid w:val="00483ECE"/>
    <w:rsid w:val="004A7137"/>
    <w:rsid w:val="004B777B"/>
    <w:rsid w:val="004C6A99"/>
    <w:rsid w:val="004D11F3"/>
    <w:rsid w:val="004D597E"/>
    <w:rsid w:val="004D7C7D"/>
    <w:rsid w:val="004E40B1"/>
    <w:rsid w:val="004F50AC"/>
    <w:rsid w:val="00501CB4"/>
    <w:rsid w:val="00502AF4"/>
    <w:rsid w:val="005037D3"/>
    <w:rsid w:val="005062A1"/>
    <w:rsid w:val="00517291"/>
    <w:rsid w:val="00527893"/>
    <w:rsid w:val="0054623D"/>
    <w:rsid w:val="00546315"/>
    <w:rsid w:val="00552993"/>
    <w:rsid w:val="005628EA"/>
    <w:rsid w:val="00585833"/>
    <w:rsid w:val="00587907"/>
    <w:rsid w:val="005C6CF5"/>
    <w:rsid w:val="005E2E68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3197"/>
    <w:rsid w:val="00675E32"/>
    <w:rsid w:val="0067797F"/>
    <w:rsid w:val="00686D7A"/>
    <w:rsid w:val="00690E00"/>
    <w:rsid w:val="006937F8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6F83"/>
    <w:rsid w:val="00737B2A"/>
    <w:rsid w:val="00747C9A"/>
    <w:rsid w:val="00762978"/>
    <w:rsid w:val="00776A45"/>
    <w:rsid w:val="00787546"/>
    <w:rsid w:val="007A2C63"/>
    <w:rsid w:val="007A7DAB"/>
    <w:rsid w:val="007C7A41"/>
    <w:rsid w:val="007D205D"/>
    <w:rsid w:val="007D6794"/>
    <w:rsid w:val="007E5AB4"/>
    <w:rsid w:val="007E6C01"/>
    <w:rsid w:val="00800649"/>
    <w:rsid w:val="00815208"/>
    <w:rsid w:val="00817903"/>
    <w:rsid w:val="00836E4D"/>
    <w:rsid w:val="00837081"/>
    <w:rsid w:val="00837AA0"/>
    <w:rsid w:val="00840CA3"/>
    <w:rsid w:val="00866248"/>
    <w:rsid w:val="00872543"/>
    <w:rsid w:val="008839C0"/>
    <w:rsid w:val="008902FB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378F"/>
    <w:rsid w:val="00904484"/>
    <w:rsid w:val="00907DF9"/>
    <w:rsid w:val="00911ABA"/>
    <w:rsid w:val="00923B1C"/>
    <w:rsid w:val="00927B23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87D37"/>
    <w:rsid w:val="00A90CF8"/>
    <w:rsid w:val="00AA47EB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050B"/>
    <w:rsid w:val="00B21509"/>
    <w:rsid w:val="00B24B59"/>
    <w:rsid w:val="00B30980"/>
    <w:rsid w:val="00B32278"/>
    <w:rsid w:val="00B347CC"/>
    <w:rsid w:val="00B42113"/>
    <w:rsid w:val="00B42E50"/>
    <w:rsid w:val="00B44792"/>
    <w:rsid w:val="00B56046"/>
    <w:rsid w:val="00B6289F"/>
    <w:rsid w:val="00B6591C"/>
    <w:rsid w:val="00B876A2"/>
    <w:rsid w:val="00BA2840"/>
    <w:rsid w:val="00BE7E19"/>
    <w:rsid w:val="00BF1C0F"/>
    <w:rsid w:val="00BF2F3F"/>
    <w:rsid w:val="00BF32FE"/>
    <w:rsid w:val="00C2388A"/>
    <w:rsid w:val="00C345D4"/>
    <w:rsid w:val="00C367E4"/>
    <w:rsid w:val="00C4072F"/>
    <w:rsid w:val="00C4471A"/>
    <w:rsid w:val="00C74BF6"/>
    <w:rsid w:val="00C74F1A"/>
    <w:rsid w:val="00C87D05"/>
    <w:rsid w:val="00C92DDF"/>
    <w:rsid w:val="00C95A6E"/>
    <w:rsid w:val="00CB0444"/>
    <w:rsid w:val="00CC616A"/>
    <w:rsid w:val="00CD14F1"/>
    <w:rsid w:val="00CD421F"/>
    <w:rsid w:val="00D0730C"/>
    <w:rsid w:val="00D110B3"/>
    <w:rsid w:val="00D23CE4"/>
    <w:rsid w:val="00D24AFD"/>
    <w:rsid w:val="00D30F69"/>
    <w:rsid w:val="00D43308"/>
    <w:rsid w:val="00D43A1E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7097"/>
    <w:rsid w:val="00E0035D"/>
    <w:rsid w:val="00E02E89"/>
    <w:rsid w:val="00E07CD6"/>
    <w:rsid w:val="00E30E49"/>
    <w:rsid w:val="00E3305A"/>
    <w:rsid w:val="00E44BB4"/>
    <w:rsid w:val="00E46F37"/>
    <w:rsid w:val="00E54559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C5A0A"/>
    <w:rsid w:val="00ED73B5"/>
    <w:rsid w:val="00EE23DD"/>
    <w:rsid w:val="00EE4704"/>
    <w:rsid w:val="00EE504C"/>
    <w:rsid w:val="00F21530"/>
    <w:rsid w:val="00F27222"/>
    <w:rsid w:val="00F350B1"/>
    <w:rsid w:val="00F3587B"/>
    <w:rsid w:val="00F35F39"/>
    <w:rsid w:val="00F5634A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1</TotalTime>
  <Pages>1</Pages>
  <Words>126</Words>
  <Characters>760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user</cp:lastModifiedBy>
  <cp:revision>3</cp:revision>
  <cp:lastPrinted>2015-02-25T13:30:00Z</cp:lastPrinted>
  <dcterms:created xsi:type="dcterms:W3CDTF">2016-04-13T09:22:00Z</dcterms:created>
  <dcterms:modified xsi:type="dcterms:W3CDTF">2016-04-15T07:42:00Z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